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0CA" w:rsidRDefault="00A935FB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noProof/>
          <w:sz w:val="28"/>
        </w:rPr>
        <w:pict>
          <v:rect id="_x0000_s1043" style="position:absolute;left:0;text-align:left;margin-left:82.25pt;margin-top:.75pt;width:260.75pt;height:25.5pt;z-index:251658752" filled="f">
            <v:textbox inset="5.85pt,.7pt,5.85pt,.7pt"/>
          </v:rect>
        </w:pict>
      </w:r>
      <w:r>
        <w:rPr>
          <w:b/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5.3pt;margin-top:30pt;width:447.45pt;height:753pt;z-index:251656704" o:allowincell="f">
            <v:textbox style="mso-next-textbox:#_x0000_s1026">
              <w:txbxContent>
                <w:p w:rsidR="00EB72AF" w:rsidRDefault="00D71700" w:rsidP="00790D9F">
                  <w:pPr>
                    <w:pStyle w:val="a4"/>
                    <w:wordWrap w:val="0"/>
                    <w:adjustRightInd w:val="0"/>
                    <w:snapToGrid w:val="0"/>
                    <w:spacing w:line="240" w:lineRule="atLeast"/>
                    <w:ind w:left="0" w:right="812" w:firstLine="0"/>
                    <w:jc w:val="right"/>
                    <w:rPr>
                      <w:rFonts w:ascii="ＭＳ 明朝"/>
                    </w:rPr>
                  </w:pPr>
                  <w:r>
                    <w:rPr>
                      <w:rFonts w:ascii="ＭＳ 明朝" w:hint="eastAsia"/>
                    </w:rPr>
                    <w:t xml:space="preserve">　　　　　　　　　　　　　</w:t>
                  </w:r>
                </w:p>
                <w:p w:rsidR="004E10CA" w:rsidRPr="00790D9F" w:rsidRDefault="00D71700" w:rsidP="00EB72AF">
                  <w:pPr>
                    <w:pStyle w:val="a4"/>
                    <w:adjustRightInd w:val="0"/>
                    <w:snapToGrid w:val="0"/>
                    <w:spacing w:line="240" w:lineRule="atLeast"/>
                    <w:ind w:left="0" w:right="812" w:firstLine="0"/>
                    <w:jc w:val="right"/>
                    <w:rPr>
                      <w:rFonts w:ascii="ＭＳ 明朝"/>
                    </w:rPr>
                  </w:pPr>
                  <w:r>
                    <w:rPr>
                      <w:rFonts w:ascii="ＭＳ 明朝" w:hint="eastAsia"/>
                    </w:rPr>
                    <w:t xml:space="preserve">　　　　　　　　　　　　　　　　　</w:t>
                  </w:r>
                  <w:r w:rsidRPr="00D71700">
                    <w:rPr>
                      <w:rFonts w:ascii="ＭＳ 明朝" w:hint="eastAsia"/>
                      <w:u w:val="single"/>
                    </w:rPr>
                    <w:t>20</w:t>
                  </w:r>
                  <w:r w:rsidR="00844C87">
                    <w:rPr>
                      <w:rFonts w:ascii="ＭＳ 明朝" w:hint="eastAsia"/>
                      <w:u w:val="single"/>
                    </w:rPr>
                    <w:t>20</w:t>
                  </w:r>
                  <w:r w:rsidRPr="00D71700">
                    <w:rPr>
                      <w:rFonts w:ascii="ＭＳ 明朝" w:hint="eastAsia"/>
                      <w:u w:val="single"/>
                    </w:rPr>
                    <w:t>年</w:t>
                  </w:r>
                  <w:r w:rsidR="00616457">
                    <w:rPr>
                      <w:rFonts w:ascii="ＭＳ 明朝" w:hint="eastAsia"/>
                      <w:u w:val="single"/>
                    </w:rPr>
                    <w:t xml:space="preserve">　</w:t>
                  </w:r>
                  <w:r w:rsidR="00780C31">
                    <w:rPr>
                      <w:rFonts w:ascii="ＭＳ 明朝" w:hint="eastAsia"/>
                      <w:u w:val="single"/>
                    </w:rPr>
                    <w:t xml:space="preserve">　</w:t>
                  </w:r>
                  <w:r w:rsidRPr="00D71700">
                    <w:rPr>
                      <w:rFonts w:ascii="ＭＳ 明朝" w:hint="eastAsia"/>
                      <w:u w:val="single"/>
                    </w:rPr>
                    <w:t>月　　日</w:t>
                  </w:r>
                </w:p>
                <w:p w:rsidR="00790D9F" w:rsidRDefault="004E10CA">
                  <w:pPr>
                    <w:snapToGrid w:val="0"/>
                    <w:spacing w:line="240" w:lineRule="atLeast"/>
                    <w:rPr>
                      <w:rFonts w:ascii="ＭＳ ゴシック" w:eastAsia="ＭＳ ゴシック"/>
                      <w:sz w:val="22"/>
                    </w:rPr>
                  </w:pPr>
                  <w:r>
                    <w:rPr>
                      <w:rFonts w:ascii="ＭＳ ゴシック" w:eastAsia="ＭＳ ゴシック" w:hint="eastAsia"/>
                      <w:sz w:val="22"/>
                    </w:rPr>
                    <w:t xml:space="preserve">　共済会理事長　殿</w:t>
                  </w:r>
                </w:p>
                <w:tbl>
                  <w:tblPr>
                    <w:tblW w:w="0" w:type="auto"/>
                    <w:tblInd w:w="2113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99" w:type="dxa"/>
                      <w:right w:w="99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968"/>
                    <w:gridCol w:w="728"/>
                    <w:gridCol w:w="2244"/>
                    <w:gridCol w:w="2551"/>
                  </w:tblGrid>
                  <w:tr w:rsidR="004E10CA">
                    <w:trPr>
                      <w:cantSplit/>
                      <w:trHeight w:val="462"/>
                    </w:trPr>
                    <w:tc>
                      <w:tcPr>
                        <w:tcW w:w="3940" w:type="dxa"/>
                        <w:gridSpan w:val="3"/>
                        <w:tcBorders>
                          <w:right w:val="nil"/>
                        </w:tcBorders>
                        <w:vAlign w:val="center"/>
                      </w:tcPr>
                      <w:p w:rsidR="004E10CA" w:rsidRDefault="004E10CA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会社(団体)名：</w:t>
                        </w:r>
                      </w:p>
                    </w:tc>
                    <w:tc>
                      <w:tcPr>
                        <w:tcW w:w="2551" w:type="dxa"/>
                        <w:tcBorders>
                          <w:left w:val="nil"/>
                        </w:tcBorders>
                        <w:vAlign w:val="center"/>
                      </w:tcPr>
                      <w:p w:rsidR="004E10CA" w:rsidRDefault="004E10CA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ＭＳ 明朝"/>
                          </w:rPr>
                        </w:pPr>
                      </w:p>
                      <w:p w:rsidR="004E10CA" w:rsidRDefault="004E10CA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ＭＳ 明朝"/>
                          </w:rPr>
                        </w:pPr>
                      </w:p>
                    </w:tc>
                  </w:tr>
                  <w:tr w:rsidR="004E10CA">
                    <w:trPr>
                      <w:cantSplit/>
                      <w:trHeight w:val="480"/>
                    </w:trPr>
                    <w:tc>
                      <w:tcPr>
                        <w:tcW w:w="3940" w:type="dxa"/>
                        <w:gridSpan w:val="3"/>
                        <w:tcBorders>
                          <w:right w:val="single" w:sz="4" w:space="0" w:color="auto"/>
                        </w:tcBorders>
                        <w:vAlign w:val="center"/>
                      </w:tcPr>
                      <w:p w:rsidR="004E10CA" w:rsidRDefault="004E10CA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勤務箇所名：</w:t>
                        </w:r>
                      </w:p>
                    </w:tc>
                    <w:tc>
                      <w:tcPr>
                        <w:tcW w:w="2551" w:type="dxa"/>
                        <w:tcBorders>
                          <w:left w:val="nil"/>
                        </w:tcBorders>
                        <w:vAlign w:val="center"/>
                      </w:tcPr>
                      <w:p w:rsidR="004E10CA" w:rsidRDefault="004E10CA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TEL</w:t>
                        </w:r>
                      </w:p>
                      <w:p w:rsidR="004E10CA" w:rsidRDefault="004E10CA">
                        <w:pPr>
                          <w:pStyle w:val="a3"/>
                          <w:tabs>
                            <w:tab w:val="clear" w:pos="4252"/>
                            <w:tab w:val="clear" w:pos="8504"/>
                          </w:tabs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 xml:space="preserve">　　　（　　　）</w:t>
                        </w:r>
                      </w:p>
                    </w:tc>
                  </w:tr>
                  <w:tr w:rsidR="003B018F">
                    <w:trPr>
                      <w:cantSplit/>
                      <w:trHeight w:val="480"/>
                    </w:trPr>
                    <w:tc>
                      <w:tcPr>
                        <w:tcW w:w="1696" w:type="dxa"/>
                        <w:gridSpan w:val="2"/>
                        <w:tcBorders>
                          <w:right w:val="single" w:sz="4" w:space="0" w:color="auto"/>
                        </w:tcBorders>
                        <w:vAlign w:val="center"/>
                      </w:tcPr>
                      <w:p w:rsidR="003B018F" w:rsidRDefault="003B018F" w:rsidP="0068757D">
                        <w:pPr>
                          <w:snapToGrid w:val="0"/>
                          <w:spacing w:line="240" w:lineRule="atLeast"/>
                          <w:ind w:firstLineChars="49" w:firstLine="104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申請者氏名</w:t>
                        </w:r>
                      </w:p>
                      <w:p w:rsidR="003B018F" w:rsidRDefault="003B018F" w:rsidP="003B018F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 xml:space="preserve">  社員番号</w:t>
                        </w:r>
                      </w:p>
                      <w:p w:rsidR="003B018F" w:rsidRDefault="003B018F" w:rsidP="003B018F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(ｺ-ﾄﾞ付ｺﾞﾑ印)</w:t>
                        </w:r>
                      </w:p>
                    </w:tc>
                    <w:tc>
                      <w:tcPr>
                        <w:tcW w:w="4795" w:type="dxa"/>
                        <w:gridSpan w:val="2"/>
                        <w:tcBorders>
                          <w:left w:val="nil"/>
                        </w:tcBorders>
                        <w:vAlign w:val="center"/>
                      </w:tcPr>
                      <w:p w:rsidR="003B018F" w:rsidRDefault="003B018F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</w:p>
                    </w:tc>
                  </w:tr>
                  <w:tr w:rsidR="004E10CA">
                    <w:trPr>
                      <w:cantSplit/>
                      <w:trHeight w:val="840"/>
                    </w:trPr>
                    <w:tc>
                      <w:tcPr>
                        <w:tcW w:w="968" w:type="dxa"/>
                        <w:tcBorders>
                          <w:right w:val="nil"/>
                        </w:tcBorders>
                        <w:vAlign w:val="center"/>
                      </w:tcPr>
                      <w:p w:rsidR="004E10CA" w:rsidRDefault="004E10CA" w:rsidP="00D22E27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申請者</w:t>
                        </w:r>
                      </w:p>
                      <w:p w:rsidR="004E10CA" w:rsidRDefault="004E10CA" w:rsidP="00D22E27">
                        <w:pPr>
                          <w:snapToGrid w:val="0"/>
                          <w:spacing w:line="240" w:lineRule="atLeast"/>
                          <w:jc w:val="center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住所</w:t>
                        </w:r>
                      </w:p>
                    </w:tc>
                    <w:tc>
                      <w:tcPr>
                        <w:tcW w:w="2972" w:type="dxa"/>
                        <w:gridSpan w:val="2"/>
                        <w:tcBorders>
                          <w:right w:val="nil"/>
                        </w:tcBorders>
                        <w:vAlign w:val="center"/>
                      </w:tcPr>
                      <w:p w:rsidR="004E10CA" w:rsidRDefault="004E10CA">
                        <w:pPr>
                          <w:widowControl/>
                          <w:jc w:val="lef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〒　　　－</w:t>
                        </w:r>
                      </w:p>
                      <w:p w:rsidR="004E10CA" w:rsidRDefault="004E10CA">
                        <w:pPr>
                          <w:widowControl/>
                          <w:jc w:val="left"/>
                          <w:rPr>
                            <w:rFonts w:ascii="ＭＳ 明朝"/>
                          </w:rPr>
                        </w:pPr>
                      </w:p>
                      <w:p w:rsidR="004E10CA" w:rsidRDefault="004E10CA">
                        <w:pPr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 xml:space="preserve">　　　　　　　</w:t>
                        </w:r>
                        <w:r w:rsidR="00C91269">
                          <w:rPr>
                            <w:rFonts w:ascii="ＭＳ 明朝" w:hint="eastAsia"/>
                          </w:rPr>
                          <w:t>緊急連絡先</w:t>
                        </w:r>
                        <w:r>
                          <w:rPr>
                            <w:rFonts w:ascii="ＭＳ 明朝" w:hint="eastAsia"/>
                          </w:rPr>
                          <w:t xml:space="preserve">　　　　　　</w:t>
                        </w:r>
                      </w:p>
                    </w:tc>
                    <w:tc>
                      <w:tcPr>
                        <w:tcW w:w="2551" w:type="dxa"/>
                        <w:tcBorders>
                          <w:left w:val="nil"/>
                        </w:tcBorders>
                        <w:vAlign w:val="center"/>
                      </w:tcPr>
                      <w:p w:rsidR="004E10CA" w:rsidRPr="00C91269" w:rsidRDefault="004E10CA">
                        <w:pPr>
                          <w:pStyle w:val="a3"/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</w:p>
                      <w:p w:rsidR="00616457" w:rsidRPr="00D43AB6" w:rsidRDefault="00616457">
                        <w:pPr>
                          <w:pStyle w:val="a3"/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</w:p>
                      <w:p w:rsidR="004E10CA" w:rsidRDefault="004E10CA">
                        <w:pPr>
                          <w:pStyle w:val="a3"/>
                          <w:snapToGrid w:val="0"/>
                          <w:spacing w:line="240" w:lineRule="atLeast"/>
                          <w:rPr>
                            <w:rFonts w:ascii="ＭＳ 明朝"/>
                          </w:rPr>
                        </w:pPr>
                        <w:r>
                          <w:rPr>
                            <w:rFonts w:ascii="ＭＳ 明朝" w:hint="eastAsia"/>
                          </w:rPr>
                          <w:t>（　　　）</w:t>
                        </w:r>
                      </w:p>
                    </w:tc>
                  </w:tr>
                </w:tbl>
                <w:p w:rsidR="00C91269" w:rsidRDefault="00C91269" w:rsidP="00C91269">
                  <w:pPr>
                    <w:pStyle w:val="a3"/>
                    <w:tabs>
                      <w:tab w:val="clear" w:pos="4252"/>
                      <w:tab w:val="clear" w:pos="8504"/>
                    </w:tabs>
                    <w:snapToGrid w:val="0"/>
                    <w:spacing w:line="240" w:lineRule="atLeast"/>
                    <w:jc w:val="right"/>
                    <w:rPr>
                      <w:rFonts w:ascii="ＭＳ 明朝"/>
                      <w:sz w:val="18"/>
                      <w:szCs w:val="18"/>
                    </w:rPr>
                  </w:pPr>
                  <w:r w:rsidRPr="00C91269">
                    <w:rPr>
                      <w:rFonts w:ascii="ＭＳ 明朝" w:hint="eastAsia"/>
                      <w:sz w:val="18"/>
                      <w:szCs w:val="18"/>
                    </w:rPr>
                    <w:t>※申請内容について共済会より連絡させていただく場合があります。</w:t>
                  </w:r>
                </w:p>
                <w:p w:rsidR="00D43AB6" w:rsidRPr="00C91269" w:rsidRDefault="00D43AB6" w:rsidP="00C91269">
                  <w:pPr>
                    <w:pStyle w:val="a3"/>
                    <w:tabs>
                      <w:tab w:val="clear" w:pos="4252"/>
                      <w:tab w:val="clear" w:pos="8504"/>
                    </w:tabs>
                    <w:snapToGrid w:val="0"/>
                    <w:spacing w:line="240" w:lineRule="atLeast"/>
                    <w:jc w:val="right"/>
                    <w:rPr>
                      <w:rFonts w:ascii="ＭＳ 明朝"/>
                      <w:sz w:val="18"/>
                      <w:szCs w:val="18"/>
                      <w:bdr w:val="single" w:sz="4" w:space="0" w:color="auto"/>
                    </w:rPr>
                  </w:pPr>
                </w:p>
                <w:p w:rsidR="004E10CA" w:rsidRDefault="004E10CA">
                  <w:pPr>
                    <w:snapToGrid w:val="0"/>
                    <w:spacing w:line="24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</w:rPr>
                    <w:t xml:space="preserve">　</w:t>
                  </w:r>
                  <w:r>
                    <w:rPr>
                      <w:rFonts w:ascii="ＭＳ 明朝" w:hint="eastAsia"/>
                      <w:sz w:val="18"/>
                    </w:rPr>
                    <w:t xml:space="preserve">　下記の通り共済会特別融資を申請します。</w:t>
                  </w:r>
                </w:p>
                <w:p w:rsidR="005D10D6" w:rsidRPr="00790D9F" w:rsidRDefault="004E10CA" w:rsidP="005D10D6">
                  <w:pPr>
                    <w:pStyle w:val="a3"/>
                    <w:tabs>
                      <w:tab w:val="clear" w:pos="4252"/>
                      <w:tab w:val="clear" w:pos="8504"/>
                    </w:tabs>
                    <w:snapToGrid w:val="0"/>
                    <w:spacing w:line="320" w:lineRule="atLeast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 xml:space="preserve">　　</w:t>
                  </w:r>
                  <w:r w:rsidR="005D10D6">
                    <w:rPr>
                      <w:rFonts w:ascii="ＭＳ ゴシック" w:eastAsia="ＭＳ ゴシック" w:hint="eastAsia"/>
                      <w:sz w:val="18"/>
                    </w:rPr>
                    <w:t>１．借入申請理由</w:t>
                  </w:r>
                  <w:r w:rsidR="00C1143C">
                    <w:rPr>
                      <w:rFonts w:ascii="ＭＳ ゴシック" w:eastAsia="ＭＳ ゴシック" w:hint="eastAsia"/>
                      <w:sz w:val="18"/>
                    </w:rPr>
                    <w:t>（ア～キいずれかに○をつけて、</w:t>
                  </w:r>
                  <w:r w:rsidR="00C1143C" w:rsidRPr="00A65A11">
                    <w:rPr>
                      <w:rFonts w:ascii="ＭＳ ゴシック" w:eastAsia="ＭＳ ゴシック" w:hint="eastAsia"/>
                      <w:sz w:val="18"/>
                      <w:u w:val="wave"/>
                    </w:rPr>
                    <w:t>直近の証明書（ﾛｰﾝ返済予定表等）</w:t>
                  </w:r>
                  <w:r w:rsidR="00C1143C">
                    <w:rPr>
                      <w:rFonts w:ascii="ＭＳ ゴシック" w:eastAsia="ＭＳ ゴシック" w:hint="eastAsia"/>
                      <w:sz w:val="18"/>
                    </w:rPr>
                    <w:t>を添付下さい）</w:t>
                  </w:r>
                </w:p>
                <w:p w:rsidR="005D10D6" w:rsidRDefault="005D10D6" w:rsidP="005D10D6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 ア．住宅ローン返済に充当するため　　　　　オ．結婚ローン返済に充当するため</w:t>
                  </w:r>
                </w:p>
                <w:p w:rsidR="005D10D6" w:rsidRDefault="005D10D6" w:rsidP="005D10D6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 イ．教育ローン返済に充当するため　　　　　カ．介護・医療ローン返済に充当するため</w:t>
                  </w:r>
                </w:p>
                <w:p w:rsidR="005D10D6" w:rsidRDefault="005D10D6" w:rsidP="0068757D">
                  <w:pPr>
                    <w:snapToGrid w:val="0"/>
                    <w:spacing w:line="320" w:lineRule="atLeast"/>
                    <w:ind w:firstLineChars="345" w:firstLine="630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ウ．リフォームローン返済に充当するため　　キ．葬儀ローン返済に充当するため</w:t>
                  </w:r>
                </w:p>
                <w:p w:rsidR="005D10D6" w:rsidRDefault="005D10D6" w:rsidP="005D10D6">
                  <w:pPr>
                    <w:snapToGrid w:val="0"/>
                    <w:spacing w:line="320" w:lineRule="atLeast"/>
                    <w:ind w:firstLineChars="345" w:firstLine="630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エ．自動車ローン返済に充当するため</w:t>
                  </w:r>
                </w:p>
                <w:p w:rsidR="00C1143C" w:rsidRDefault="004E10CA">
                  <w:pPr>
                    <w:snapToGrid w:val="0"/>
                    <w:spacing w:line="320" w:lineRule="atLeast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 xml:space="preserve">　　2．借入希望額　（　）内に○を付ける</w:t>
                  </w:r>
                </w:p>
                <w:p w:rsidR="00C1143C" w:rsidRPr="00E7419C" w:rsidRDefault="00C1143C" w:rsidP="00C1143C">
                  <w:pPr>
                    <w:snapToGrid w:val="0"/>
                    <w:spacing w:line="320" w:lineRule="atLeast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 xml:space="preserve">　　　　</w:t>
                  </w:r>
                  <w:r>
                    <w:rPr>
                      <w:rFonts w:ascii="ＭＳ ゴシック" w:eastAsia="ＭＳ ゴシック" w:hint="eastAsia"/>
                      <w:b/>
                      <w:sz w:val="18"/>
                    </w:rPr>
                    <w:t>＊賞与のみ（毎月返済分を除く）の返済額の範囲内での融資となります。</w:t>
                  </w:r>
                </w:p>
                <w:p w:rsidR="00493195" w:rsidRPr="004D3D90" w:rsidRDefault="00493195">
                  <w:pPr>
                    <w:snapToGrid w:val="0"/>
                    <w:spacing w:line="320" w:lineRule="atLeast"/>
                    <w:rPr>
                      <w:rFonts w:ascii="ＭＳ ゴシック" w:eastAsia="ＭＳ ゴシック" w:hAnsi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 xml:space="preserve">　　</w:t>
                  </w:r>
                  <w:r w:rsidRPr="004D3D90">
                    <w:rPr>
                      <w:rFonts w:ascii="ＭＳ 明朝" w:hAnsi="ＭＳ 明朝" w:hint="eastAsia"/>
                      <w:sz w:val="18"/>
                    </w:rPr>
                    <w:t xml:space="preserve">　　</w:t>
                  </w:r>
                  <w:r w:rsidR="00363C8D">
                    <w:rPr>
                      <w:rFonts w:ascii="ＭＳ 明朝" w:hAnsi="ＭＳ 明朝" w:hint="eastAsia"/>
                      <w:sz w:val="18"/>
                    </w:rPr>
                    <w:t>（1）</w:t>
                  </w:r>
                  <w:r w:rsidRPr="004D3D90">
                    <w:rPr>
                      <w:rFonts w:ascii="ＭＳ ゴシック" w:eastAsia="ＭＳ ゴシック" w:hAnsi="ＭＳ ゴシック" w:hint="eastAsia"/>
                      <w:sz w:val="18"/>
                    </w:rPr>
                    <w:t>5回返済</w:t>
                  </w:r>
                </w:p>
                <w:p w:rsidR="004E10CA" w:rsidRDefault="00493195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①</w:t>
                  </w:r>
                  <w:r>
                    <w:rPr>
                      <w:rFonts w:ascii="ＭＳ 明朝" w:hint="eastAsia"/>
                      <w:sz w:val="18"/>
                    </w:rPr>
                    <w:t>パターン　12</w:t>
                  </w:r>
                  <w:r w:rsidR="004E10CA"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～</w:t>
                  </w:r>
                  <w:r w:rsidR="00F767AF">
                    <w:rPr>
                      <w:rFonts w:ascii="ＭＳ 明朝" w:hint="eastAsia"/>
                      <w:sz w:val="18"/>
                    </w:rPr>
                    <w:t xml:space="preserve"> 5</w:t>
                  </w:r>
                  <w:r w:rsidR="00C1143C">
                    <w:rPr>
                      <w:rFonts w:ascii="ＭＳ 明朝" w:hint="eastAsia"/>
                      <w:sz w:val="18"/>
                    </w:rPr>
                    <w:t>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の毎給与支給時に24,000</w:t>
                  </w:r>
                  <w:r w:rsidR="004E10CA">
                    <w:rPr>
                      <w:rFonts w:ascii="ＭＳ 明朝" w:hint="eastAsia"/>
                      <w:sz w:val="18"/>
                    </w:rPr>
                    <w:t>円ﾁｪｯｸｵﾌ返済</w:t>
                  </w:r>
                </w:p>
                <w:p w:rsidR="004E10CA" w:rsidRDefault="00493195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②</w:t>
                  </w:r>
                  <w:r>
                    <w:rPr>
                      <w:rFonts w:ascii="ＭＳ 明朝" w:hint="eastAsia"/>
                      <w:sz w:val="18"/>
                    </w:rPr>
                    <w:t>パターン　15</w:t>
                  </w:r>
                  <w:r w:rsidR="004E10CA"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5月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の毎給与支給時に30,000</w:t>
                  </w:r>
                  <w:r w:rsidR="004E10CA">
                    <w:rPr>
                      <w:rFonts w:ascii="ＭＳ 明朝" w:hint="eastAsia"/>
                      <w:sz w:val="18"/>
                    </w:rPr>
                    <w:t>円ﾁｪｯｸｵﾌ返済</w:t>
                  </w:r>
                </w:p>
                <w:p w:rsidR="004E10CA" w:rsidRDefault="00493195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③</w:t>
                  </w:r>
                  <w:r>
                    <w:rPr>
                      <w:rFonts w:ascii="ＭＳ 明朝" w:hint="eastAsia"/>
                      <w:sz w:val="18"/>
                    </w:rPr>
                    <w:t>パターン　18</w:t>
                  </w:r>
                  <w:r w:rsidR="004E10CA"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5月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の毎給与支給時に36,000</w:t>
                  </w:r>
                  <w:r w:rsidR="004E10CA">
                    <w:rPr>
                      <w:rFonts w:ascii="ＭＳ 明朝" w:hint="eastAsia"/>
                      <w:sz w:val="18"/>
                    </w:rPr>
                    <w:t>円ﾁｪｯｸｵﾌ返済</w:t>
                  </w:r>
                </w:p>
                <w:p w:rsidR="00C03B32" w:rsidRDefault="00C03B32" w:rsidP="00C03B32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2F18AA">
                    <w:rPr>
                      <w:rFonts w:ascii="ＭＳ 明朝" w:hint="eastAsia"/>
                      <w:sz w:val="18"/>
                    </w:rPr>
                    <w:t>④</w:t>
                  </w:r>
                  <w:r>
                    <w:rPr>
                      <w:rFonts w:ascii="ＭＳ 明朝" w:hint="eastAsia"/>
                      <w:sz w:val="18"/>
                    </w:rPr>
                    <w:t xml:space="preserve">パターン　</w:t>
                  </w:r>
                  <w:r w:rsidR="002F18AA">
                    <w:rPr>
                      <w:rFonts w:ascii="ＭＳ 明朝" w:hint="eastAsia"/>
                      <w:sz w:val="18"/>
                    </w:rPr>
                    <w:t>21</w:t>
                  </w:r>
                  <w:r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5</w:t>
                  </w:r>
                  <w:r w:rsidR="00AD50FE">
                    <w:rPr>
                      <w:rFonts w:ascii="ＭＳ 明朝" w:hint="eastAsia"/>
                      <w:sz w:val="18"/>
                    </w:rPr>
                    <w:t>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</w:t>
                  </w:r>
                  <w:r w:rsidR="002F18AA">
                    <w:rPr>
                      <w:rFonts w:ascii="ＭＳ 明朝" w:hint="eastAsia"/>
                      <w:sz w:val="18"/>
                    </w:rPr>
                    <w:t>4</w:t>
                  </w:r>
                  <w:r>
                    <w:rPr>
                      <w:rFonts w:ascii="ＭＳ 明朝" w:hint="eastAsia"/>
                      <w:sz w:val="18"/>
                    </w:rPr>
                    <w:t>2,000円ﾁｪｯｸｵﾌ返済</w:t>
                  </w:r>
                </w:p>
                <w:p w:rsidR="00C03B32" w:rsidRDefault="00C03B32" w:rsidP="00C03B32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2F18AA">
                    <w:rPr>
                      <w:rFonts w:ascii="ＭＳ 明朝" w:hint="eastAsia"/>
                      <w:sz w:val="18"/>
                    </w:rPr>
                    <w:t>⑤</w:t>
                  </w:r>
                  <w:r>
                    <w:rPr>
                      <w:rFonts w:ascii="ＭＳ 明朝" w:hint="eastAsia"/>
                      <w:sz w:val="18"/>
                    </w:rPr>
                    <w:t xml:space="preserve">パターン　</w:t>
                  </w:r>
                  <w:r w:rsidR="002F18AA">
                    <w:rPr>
                      <w:rFonts w:ascii="ＭＳ 明朝" w:hint="eastAsia"/>
                      <w:sz w:val="18"/>
                    </w:rPr>
                    <w:t>24</w:t>
                  </w:r>
                  <w:r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5</w:t>
                  </w:r>
                  <w:r w:rsidR="00AD50FE">
                    <w:rPr>
                      <w:rFonts w:ascii="ＭＳ 明朝" w:hint="eastAsia"/>
                      <w:sz w:val="18"/>
                    </w:rPr>
                    <w:t>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</w:t>
                  </w:r>
                  <w:r w:rsidR="002F18AA">
                    <w:rPr>
                      <w:rFonts w:ascii="ＭＳ 明朝" w:hint="eastAsia"/>
                      <w:sz w:val="18"/>
                    </w:rPr>
                    <w:t>48</w:t>
                  </w:r>
                  <w:r>
                    <w:rPr>
                      <w:rFonts w:ascii="ＭＳ 明朝" w:hint="eastAsia"/>
                      <w:sz w:val="18"/>
                    </w:rPr>
                    <w:t>,000円ﾁｪｯｸｵﾌ返済</w:t>
                  </w:r>
                </w:p>
                <w:p w:rsidR="00493195" w:rsidRPr="004D3D90" w:rsidRDefault="00493195">
                  <w:pPr>
                    <w:snapToGrid w:val="0"/>
                    <w:spacing w:line="320" w:lineRule="atLeast"/>
                    <w:rPr>
                      <w:rFonts w:ascii="ＭＳ ゴシック" w:eastAsia="ＭＳ ゴシック" w:hAnsi="ＭＳ ゴシック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　</w:t>
                  </w:r>
                  <w:r w:rsidR="00AE41E4">
                    <w:rPr>
                      <w:rFonts w:ascii="ＭＳ 明朝" w:hint="eastAsia"/>
                      <w:sz w:val="18"/>
                    </w:rPr>
                    <w:t>（2）</w:t>
                  </w:r>
                  <w:r w:rsidRPr="004D3D90">
                    <w:rPr>
                      <w:rFonts w:ascii="ＭＳ ゴシック" w:eastAsia="ＭＳ ゴシック" w:hAnsi="ＭＳ ゴシック" w:hint="eastAsia"/>
                      <w:sz w:val="18"/>
                    </w:rPr>
                    <w:t>6回返済</w:t>
                  </w:r>
                </w:p>
                <w:p w:rsidR="00493195" w:rsidRDefault="00E8286C" w:rsidP="0068757D">
                  <w:pPr>
                    <w:snapToGrid w:val="0"/>
                    <w:spacing w:line="320" w:lineRule="atLeast"/>
                    <w:ind w:firstLineChars="299" w:firstLine="546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①</w:t>
                  </w:r>
                  <w:r w:rsidR="00493195">
                    <w:rPr>
                      <w:rFonts w:ascii="ＭＳ 明朝" w:hint="eastAsia"/>
                      <w:sz w:val="18"/>
                    </w:rPr>
                    <w:t xml:space="preserve">パターン　12万円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～</w:t>
                  </w:r>
                  <w:r w:rsidR="00F767AF">
                    <w:rPr>
                      <w:rFonts w:ascii="ＭＳ 明朝" w:hint="eastAsia"/>
                      <w:sz w:val="18"/>
                    </w:rPr>
                    <w:t xml:space="preserve"> 6</w:t>
                  </w:r>
                  <w:r w:rsidR="00C1143C">
                    <w:rPr>
                      <w:rFonts w:ascii="ＭＳ 明朝" w:hint="eastAsia"/>
                      <w:sz w:val="18"/>
                    </w:rPr>
                    <w:t>月</w:t>
                  </w:r>
                  <w:r w:rsidR="00493195">
                    <w:rPr>
                      <w:rFonts w:ascii="ＭＳ 明朝" w:hint="eastAsia"/>
                      <w:sz w:val="18"/>
                    </w:rPr>
                    <w:t>の毎給与支給時に20,000円ﾁｪｯｸｵﾌ返済</w:t>
                  </w:r>
                </w:p>
                <w:p w:rsidR="00493195" w:rsidRDefault="00E8286C" w:rsidP="00493195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②</w:t>
                  </w:r>
                  <w:r w:rsidR="00493195">
                    <w:rPr>
                      <w:rFonts w:ascii="ＭＳ 明朝" w:hint="eastAsia"/>
                      <w:sz w:val="18"/>
                    </w:rPr>
                    <w:t xml:space="preserve">パターン　15万円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6月</w:t>
                  </w:r>
                  <w:r w:rsidR="00493195">
                    <w:rPr>
                      <w:rFonts w:ascii="ＭＳ 明朝" w:hint="eastAsia"/>
                      <w:sz w:val="18"/>
                    </w:rPr>
                    <w:t>の毎給与支給時に25,000円ﾁｪｯｸｵﾌ返済</w:t>
                  </w:r>
                </w:p>
                <w:p w:rsidR="00493195" w:rsidRDefault="00E8286C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500325">
                    <w:rPr>
                      <w:rFonts w:ascii="ＭＳ 明朝" w:hint="eastAsia"/>
                      <w:sz w:val="18"/>
                    </w:rPr>
                    <w:t>③</w:t>
                  </w:r>
                  <w:r w:rsidR="00493195">
                    <w:rPr>
                      <w:rFonts w:ascii="ＭＳ 明朝" w:hint="eastAsia"/>
                      <w:sz w:val="18"/>
                    </w:rPr>
                    <w:t xml:space="preserve">パターン　18万円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6</w:t>
                  </w:r>
                  <w:r w:rsidR="00C1143C">
                    <w:rPr>
                      <w:rFonts w:ascii="ＭＳ 明朝" w:hint="eastAsia"/>
                      <w:sz w:val="18"/>
                    </w:rPr>
                    <w:t>月</w:t>
                  </w:r>
                  <w:r w:rsidR="00493195">
                    <w:rPr>
                      <w:rFonts w:ascii="ＭＳ 明朝" w:hint="eastAsia"/>
                      <w:sz w:val="18"/>
                    </w:rPr>
                    <w:t>の毎給与支給時に30,000円ﾁｪｯｸｵﾌ返済</w:t>
                  </w:r>
                </w:p>
                <w:p w:rsidR="00C03B32" w:rsidRDefault="00C03B32" w:rsidP="0068757D">
                  <w:pPr>
                    <w:snapToGrid w:val="0"/>
                    <w:spacing w:line="320" w:lineRule="atLeast"/>
                    <w:ind w:firstLineChars="299" w:firstLine="546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（　　）</w:t>
                  </w:r>
                  <w:r w:rsidR="002F18AA">
                    <w:rPr>
                      <w:rFonts w:ascii="ＭＳ 明朝" w:hint="eastAsia"/>
                      <w:sz w:val="18"/>
                    </w:rPr>
                    <w:t>④</w:t>
                  </w:r>
                  <w:r>
                    <w:rPr>
                      <w:rFonts w:ascii="ＭＳ 明朝" w:hint="eastAsia"/>
                      <w:sz w:val="18"/>
                    </w:rPr>
                    <w:t>パターン　2</w:t>
                  </w:r>
                  <w:r w:rsidR="002F18AA">
                    <w:rPr>
                      <w:rFonts w:ascii="ＭＳ 明朝" w:hint="eastAsia"/>
                      <w:sz w:val="18"/>
                    </w:rPr>
                    <w:t>1</w:t>
                  </w:r>
                  <w:r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6</w:t>
                  </w:r>
                  <w:r w:rsidR="00C1143C">
                    <w:rPr>
                      <w:rFonts w:ascii="ＭＳ 明朝" w:hint="eastAsia"/>
                      <w:sz w:val="18"/>
                    </w:rPr>
                    <w:t>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</w:t>
                  </w:r>
                  <w:r w:rsidR="002F18AA">
                    <w:rPr>
                      <w:rFonts w:ascii="ＭＳ 明朝" w:hint="eastAsia"/>
                      <w:sz w:val="18"/>
                    </w:rPr>
                    <w:t>35</w:t>
                  </w:r>
                  <w:r>
                    <w:rPr>
                      <w:rFonts w:ascii="ＭＳ 明朝" w:hint="eastAsia"/>
                      <w:sz w:val="18"/>
                    </w:rPr>
                    <w:t>,000円ﾁｪｯｸｵﾌ返済</w:t>
                  </w:r>
                </w:p>
                <w:p w:rsidR="00C03B32" w:rsidRDefault="00C03B32" w:rsidP="00C03B32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　　（　　）</w:t>
                  </w:r>
                  <w:r w:rsidR="002F18AA">
                    <w:rPr>
                      <w:rFonts w:ascii="ＭＳ 明朝" w:hint="eastAsia"/>
                      <w:sz w:val="18"/>
                    </w:rPr>
                    <w:t>⑤</w:t>
                  </w:r>
                  <w:r>
                    <w:rPr>
                      <w:rFonts w:ascii="ＭＳ 明朝" w:hint="eastAsia"/>
                      <w:sz w:val="18"/>
                    </w:rPr>
                    <w:t xml:space="preserve">パターン　</w:t>
                  </w:r>
                  <w:r w:rsidR="002F18AA">
                    <w:rPr>
                      <w:rFonts w:ascii="ＭＳ 明朝" w:hint="eastAsia"/>
                      <w:sz w:val="18"/>
                    </w:rPr>
                    <w:t>24</w:t>
                  </w:r>
                  <w:r>
                    <w:rPr>
                      <w:rFonts w:ascii="ＭＳ 明朝" w:hint="eastAsia"/>
                      <w:sz w:val="18"/>
                    </w:rPr>
                    <w:t xml:space="preserve">万円　</w:t>
                  </w:r>
                  <w:r w:rsidR="00C1143C">
                    <w:rPr>
                      <w:rFonts w:ascii="ＭＳ 明朝" w:hint="eastAsia"/>
                      <w:sz w:val="18"/>
                    </w:rPr>
                    <w:t>20</w:t>
                  </w:r>
                  <w:r w:rsidR="00062C50">
                    <w:rPr>
                      <w:rFonts w:ascii="ＭＳ 明朝"/>
                      <w:sz w:val="18"/>
                    </w:rPr>
                    <w:t>2</w:t>
                  </w:r>
                  <w:r w:rsidR="00052A49">
                    <w:rPr>
                      <w:rFonts w:ascii="ＭＳ 明朝" w:hint="eastAsia"/>
                      <w:sz w:val="18"/>
                    </w:rPr>
                    <w:t>1</w:t>
                  </w:r>
                  <w:r w:rsidR="00C1143C">
                    <w:rPr>
                      <w:rFonts w:ascii="ＭＳ 明朝" w:hint="eastAsia"/>
                      <w:sz w:val="18"/>
                    </w:rPr>
                    <w:t>年</w:t>
                  </w:r>
                  <w:r w:rsidR="00F767AF">
                    <w:rPr>
                      <w:rFonts w:ascii="ＭＳ 明朝" w:hint="eastAsia"/>
                      <w:sz w:val="18"/>
                    </w:rPr>
                    <w:t>1～ 6</w:t>
                  </w:r>
                  <w:r w:rsidR="00C1143C">
                    <w:rPr>
                      <w:rFonts w:ascii="ＭＳ 明朝" w:hint="eastAsia"/>
                      <w:sz w:val="18"/>
                    </w:rPr>
                    <w:t>月</w:t>
                  </w:r>
                  <w:r>
                    <w:rPr>
                      <w:rFonts w:ascii="ＭＳ 明朝" w:hint="eastAsia"/>
                      <w:sz w:val="18"/>
                    </w:rPr>
                    <w:t>の毎給与支給時に</w:t>
                  </w:r>
                  <w:r w:rsidR="002F18AA">
                    <w:rPr>
                      <w:rFonts w:ascii="ＭＳ 明朝" w:hint="eastAsia"/>
                      <w:sz w:val="18"/>
                    </w:rPr>
                    <w:t>40</w:t>
                  </w:r>
                  <w:r>
                    <w:rPr>
                      <w:rFonts w:ascii="ＭＳ 明朝" w:hint="eastAsia"/>
                      <w:sz w:val="18"/>
                    </w:rPr>
                    <w:t>,000円ﾁｪｯｸｵﾌ返済</w:t>
                  </w:r>
                </w:p>
                <w:p w:rsidR="00E8286C" w:rsidRPr="00C03B32" w:rsidRDefault="00E8286C">
                  <w:pPr>
                    <w:snapToGrid w:val="0"/>
                    <w:spacing w:line="320" w:lineRule="atLeast"/>
                    <w:rPr>
                      <w:rFonts w:ascii="ＭＳ 明朝"/>
                      <w:sz w:val="18"/>
                    </w:rPr>
                  </w:pPr>
                </w:p>
                <w:p w:rsidR="004A4789" w:rsidRPr="00F767AF" w:rsidRDefault="004E10CA">
                  <w:pPr>
                    <w:snapToGrid w:val="0"/>
                    <w:spacing w:line="320" w:lineRule="atLeast"/>
                    <w:rPr>
                      <w:rFonts w:ascii="ＭＳ ゴシック" w:eastAsia="ＭＳ ゴシック"/>
                      <w:b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 xml:space="preserve">　</w:t>
                  </w:r>
                  <w:r w:rsidRPr="00F767AF">
                    <w:rPr>
                      <w:rFonts w:ascii="ＭＳ ゴシック" w:eastAsia="ＭＳ ゴシック" w:hint="eastAsia"/>
                      <w:b/>
                      <w:sz w:val="18"/>
                    </w:rPr>
                    <w:t xml:space="preserve">　3．借入金振込口座</w:t>
                  </w:r>
                </w:p>
                <w:p w:rsidR="004E10CA" w:rsidRPr="00F767AF" w:rsidRDefault="004E10CA">
                  <w:pPr>
                    <w:snapToGrid w:val="0"/>
                    <w:spacing w:line="320" w:lineRule="atLeast"/>
                    <w:rPr>
                      <w:rFonts w:ascii="ＭＳ 明朝"/>
                      <w:b/>
                      <w:sz w:val="18"/>
                      <w:u w:val="single"/>
                    </w:rPr>
                  </w:pPr>
                  <w:r w:rsidRPr="00F767AF">
                    <w:rPr>
                      <w:rFonts w:ascii="ＭＳ 明朝" w:hint="eastAsia"/>
                      <w:b/>
                      <w:sz w:val="18"/>
                    </w:rPr>
                    <w:t xml:space="preserve">　　　金融機関名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　　　　　　　　　　　　</w:t>
                  </w:r>
                  <w:r w:rsidRPr="00F767AF">
                    <w:rPr>
                      <w:rFonts w:ascii="ＭＳ 明朝" w:hint="eastAsia"/>
                      <w:b/>
                      <w:sz w:val="18"/>
                    </w:rPr>
                    <w:t xml:space="preserve">　　支店名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　　　　　　　　　　　</w:t>
                  </w:r>
                </w:p>
                <w:p w:rsidR="004E10CA" w:rsidRPr="00F767AF" w:rsidRDefault="004E10CA">
                  <w:pPr>
                    <w:snapToGrid w:val="0"/>
                    <w:spacing w:line="320" w:lineRule="atLeast"/>
                    <w:rPr>
                      <w:rFonts w:ascii="ＭＳ 明朝"/>
                      <w:b/>
                    </w:rPr>
                  </w:pPr>
                  <w:r w:rsidRPr="00F767AF">
                    <w:rPr>
                      <w:rFonts w:ascii="ＭＳ 明朝" w:hint="eastAsia"/>
                      <w:b/>
                      <w:sz w:val="18"/>
                    </w:rPr>
                    <w:t xml:space="preserve">　　　預金種別　普通預金　　　</w:t>
                  </w:r>
                  <w:r w:rsidR="00F67635" w:rsidRPr="00F767AF">
                    <w:rPr>
                      <w:rFonts w:ascii="ＭＳ 明朝" w:hint="eastAsia"/>
                      <w:b/>
                      <w:sz w:val="18"/>
                    </w:rPr>
                    <w:t>口座№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　</w:t>
                  </w:r>
                  <w:r w:rsidR="00CE29AF"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　　　　　　</w:t>
                  </w:r>
                  <w:r w:rsidRPr="00F767AF">
                    <w:rPr>
                      <w:rFonts w:ascii="ＭＳ 明朝" w:hint="eastAsia"/>
                      <w:b/>
                      <w:sz w:val="18"/>
                    </w:rPr>
                    <w:t xml:space="preserve">　　</w:t>
                  </w:r>
                  <w:r w:rsidR="00F67635" w:rsidRPr="00F767AF">
                    <w:rPr>
                      <w:rFonts w:ascii="ＭＳ 明朝" w:hint="eastAsia"/>
                      <w:b/>
                      <w:sz w:val="18"/>
                    </w:rPr>
                    <w:t>口座名義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</w:t>
                  </w:r>
                  <w:r w:rsidR="00FD3BFE"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</w:t>
                  </w:r>
                  <w:r w:rsidRPr="00F767AF">
                    <w:rPr>
                      <w:rFonts w:ascii="ＭＳ 明朝" w:hint="eastAsia"/>
                      <w:b/>
                      <w:sz w:val="18"/>
                      <w:u w:val="single"/>
                    </w:rPr>
                    <w:t xml:space="preserve">　　　　　　　　</w:t>
                  </w:r>
                </w:p>
                <w:p w:rsidR="008B0504" w:rsidRDefault="00D71700" w:rsidP="008B0504">
                  <w:pPr>
                    <w:snapToGrid w:val="0"/>
                    <w:spacing w:line="240" w:lineRule="atLeast"/>
                    <w:ind w:firstLineChars="1375" w:firstLine="2513"/>
                    <w:rPr>
                      <w:rFonts w:ascii="ＭＳ 明朝" w:hAnsi="ＭＳ 明朝"/>
                      <w:b/>
                      <w:sz w:val="18"/>
                      <w:szCs w:val="18"/>
                    </w:rPr>
                  </w:pPr>
                  <w:r w:rsidRPr="00F767AF">
                    <w:rPr>
                      <w:rFonts w:ascii="ＭＳ ゴシック" w:eastAsia="ＭＳ ゴシック" w:hint="eastAsia"/>
                      <w:b/>
                      <w:sz w:val="18"/>
                      <w:szCs w:val="18"/>
                    </w:rPr>
                    <w:t xml:space="preserve">　　</w:t>
                  </w:r>
                  <w:r w:rsidR="00F65392" w:rsidRPr="00F767AF">
                    <w:rPr>
                      <w:rFonts w:ascii="ＭＳ ゴシック" w:eastAsia="ＭＳ ゴシック" w:hint="eastAsia"/>
                      <w:b/>
                      <w:sz w:val="18"/>
                      <w:szCs w:val="18"/>
                    </w:rPr>
                    <w:t xml:space="preserve">　　　　　　　　　　　　　　 </w:t>
                  </w:r>
                  <w:r w:rsidRPr="00F767AF">
                    <w:rPr>
                      <w:rFonts w:ascii="ＭＳ 明朝" w:hAnsi="ＭＳ 明朝" w:hint="eastAsia"/>
                      <w:b/>
                      <w:sz w:val="18"/>
                      <w:szCs w:val="18"/>
                    </w:rPr>
                    <w:t>(ﾌﾘｶﾞﾅ)</w:t>
                  </w:r>
                  <w:r w:rsidR="006530EA" w:rsidRPr="00F767AF">
                    <w:rPr>
                      <w:rFonts w:ascii="ＭＳ 明朝" w:hAnsi="ＭＳ 明朝" w:hint="eastAsia"/>
                      <w:b/>
                      <w:sz w:val="18"/>
                      <w:szCs w:val="18"/>
                    </w:rPr>
                    <w:t xml:space="preserve"> </w:t>
                  </w:r>
                  <w:r w:rsidR="008B0504">
                    <w:rPr>
                      <w:rFonts w:ascii="ＭＳ 明朝" w:hAnsi="ＭＳ 明朝" w:hint="eastAsia"/>
                      <w:b/>
                      <w:sz w:val="18"/>
                      <w:szCs w:val="18"/>
                    </w:rPr>
                    <w:t>←必ずご記入ください。</w:t>
                  </w:r>
                </w:p>
                <w:p w:rsidR="00A56865" w:rsidRPr="00D71700" w:rsidRDefault="00A56865" w:rsidP="00D71700">
                  <w:pPr>
                    <w:snapToGrid w:val="0"/>
                    <w:spacing w:line="240" w:lineRule="atLeast"/>
                    <w:ind w:firstLineChars="1375" w:firstLine="2511"/>
                    <w:rPr>
                      <w:rFonts w:ascii="ＭＳ ゴシック" w:eastAsia="ＭＳ ゴシック"/>
                      <w:sz w:val="18"/>
                      <w:szCs w:val="18"/>
                    </w:rPr>
                  </w:pPr>
                </w:p>
                <w:p w:rsidR="004E10CA" w:rsidRDefault="004E10CA">
                  <w:pPr>
                    <w:snapToGrid w:val="0"/>
                    <w:spacing w:line="240" w:lineRule="atLeast"/>
                    <w:jc w:val="left"/>
                    <w:rPr>
                      <w:rFonts w:ascii="ＭＳ ゴシック" w:eastAsia="ＭＳ ゴシック"/>
                      <w:sz w:val="32"/>
                    </w:rPr>
                  </w:pPr>
                  <w:r>
                    <w:rPr>
                      <w:rFonts w:ascii="ＭＳ ゴシック" w:eastAsia="ＭＳ ゴシック" w:hint="eastAsia"/>
                      <w:sz w:val="32"/>
                    </w:rPr>
                    <w:t xml:space="preserve">　</w:t>
                  </w:r>
                  <w:r>
                    <w:rPr>
                      <w:rFonts w:ascii="ＭＳ ゴシック" w:eastAsia="ＭＳ ゴシック" w:hint="eastAsia"/>
                      <w:sz w:val="32"/>
                      <w:bdr w:val="single" w:sz="4" w:space="0" w:color="auto"/>
                    </w:rPr>
                    <w:t xml:space="preserve">　</w:t>
                  </w:r>
                  <w:r>
                    <w:rPr>
                      <w:rFonts w:ascii="ＭＳ ゴシック" w:eastAsia="ＭＳ ゴシック" w:hint="eastAsia"/>
                      <w:snapToGrid w:val="0"/>
                      <w:sz w:val="32"/>
                      <w:bdr w:val="single" w:sz="4" w:space="0" w:color="auto"/>
                    </w:rPr>
                    <w:t>借　　用　　書</w:t>
                  </w:r>
                  <w:r>
                    <w:rPr>
                      <w:rFonts w:ascii="ＭＳ ゴシック" w:eastAsia="ＭＳ ゴシック" w:hint="eastAsia"/>
                      <w:sz w:val="32"/>
                      <w:bdr w:val="single" w:sz="4" w:space="0" w:color="auto"/>
                    </w:rPr>
                    <w:t xml:space="preserve">　</w:t>
                  </w:r>
                </w:p>
                <w:p w:rsidR="004E10CA" w:rsidRDefault="004E10CA">
                  <w:pPr>
                    <w:snapToGrid w:val="0"/>
                    <w:spacing w:line="240" w:lineRule="atLeast"/>
                    <w:rPr>
                      <w:rFonts w:ascii="ＭＳ 明朝"/>
                      <w:bdr w:val="single" w:sz="4" w:space="0" w:color="auto"/>
                    </w:rPr>
                  </w:pPr>
                </w:p>
                <w:p w:rsidR="004E10CA" w:rsidRDefault="004E10CA">
                  <w:pPr>
                    <w:snapToGrid w:val="0"/>
                    <w:spacing w:line="24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私</w:t>
                  </w:r>
                  <w:r>
                    <w:rPr>
                      <w:rFonts w:ascii="ＭＳ 明朝" w:hint="eastAsia"/>
                      <w:sz w:val="18"/>
                      <w:u w:val="single"/>
                    </w:rPr>
                    <w:t xml:space="preserve">　　　　　　　　　　　</w:t>
                  </w:r>
                  <w:r>
                    <w:rPr>
                      <w:rFonts w:ascii="ＭＳ 明朝" w:hint="eastAsia"/>
                      <w:sz w:val="18"/>
                    </w:rPr>
                    <w:t>は､日本旅行共済会より下記金額を借り入れました。</w:t>
                  </w:r>
                </w:p>
                <w:p w:rsidR="004E10CA" w:rsidRDefault="004E10CA">
                  <w:pPr>
                    <w:snapToGrid w:val="0"/>
                    <w:spacing w:line="240" w:lineRule="atLeas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 xml:space="preserve">　なお、返済については上記借入希望額に応じた返済計画にもとづき、</w:t>
                  </w:r>
                  <w:r w:rsidR="00493195">
                    <w:rPr>
                      <w:rFonts w:ascii="ＭＳ 明朝" w:hint="eastAsia"/>
                      <w:sz w:val="18"/>
                    </w:rPr>
                    <w:t>期日</w:t>
                  </w:r>
                  <w:r>
                    <w:rPr>
                      <w:rFonts w:ascii="ＭＳ 明朝" w:hint="eastAsia"/>
                      <w:sz w:val="18"/>
                    </w:rPr>
                    <w:t>までに間違いなく返済いたします。</w:t>
                  </w:r>
                  <w:r w:rsidR="00D71700">
                    <w:rPr>
                      <w:rFonts w:ascii="ＭＳ 明朝" w:hint="eastAsia"/>
                      <w:sz w:val="18"/>
                    </w:rPr>
                    <w:t>返済が困難になった場合は、期限の利益を喪失して一括返済いたします。</w:t>
                  </w:r>
                </w:p>
                <w:p w:rsidR="004E10CA" w:rsidRDefault="004E10CA">
                  <w:pPr>
                    <w:snapToGrid w:val="0"/>
                    <w:spacing w:line="240" w:lineRule="atLeast"/>
                    <w:rPr>
                      <w:rFonts w:ascii="ＭＳ 明朝"/>
                      <w:sz w:val="18"/>
                    </w:rPr>
                  </w:pPr>
                </w:p>
                <w:p w:rsidR="004E10CA" w:rsidRDefault="004E10CA" w:rsidP="0068757D">
                  <w:pPr>
                    <w:snapToGrid w:val="0"/>
                    <w:spacing w:line="240" w:lineRule="atLeast"/>
                    <w:ind w:firstLineChars="100" w:firstLine="183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借入金額　金</w:t>
                  </w:r>
                  <w:r>
                    <w:rPr>
                      <w:rFonts w:ascii="ＭＳ 明朝" w:hint="eastAsia"/>
                      <w:sz w:val="18"/>
                      <w:u w:val="single"/>
                    </w:rPr>
                    <w:t xml:space="preserve">　　　　　　　　　　　　　</w:t>
                  </w:r>
                  <w:r>
                    <w:rPr>
                      <w:rFonts w:ascii="ＭＳ 明朝" w:hint="eastAsia"/>
                      <w:sz w:val="18"/>
                    </w:rPr>
                    <w:t>円也</w:t>
                  </w:r>
                </w:p>
                <w:p w:rsidR="004E10CA" w:rsidRDefault="00493195" w:rsidP="0068757D">
                  <w:pPr>
                    <w:snapToGrid w:val="0"/>
                    <w:spacing w:line="240" w:lineRule="atLeast"/>
                    <w:ind w:firstLineChars="2988" w:firstLine="5456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20</w:t>
                  </w:r>
                  <w:r w:rsidR="00844C87">
                    <w:rPr>
                      <w:rFonts w:ascii="ＭＳ 明朝" w:hint="eastAsia"/>
                      <w:sz w:val="18"/>
                    </w:rPr>
                    <w:t>20</w:t>
                  </w:r>
                  <w:r>
                    <w:rPr>
                      <w:rFonts w:ascii="ＭＳ 明朝" w:hint="eastAsia"/>
                      <w:sz w:val="18"/>
                    </w:rPr>
                    <w:t>年</w:t>
                  </w:r>
                  <w:r w:rsidR="001D6968">
                    <w:rPr>
                      <w:rFonts w:ascii="ＭＳ 明朝" w:hint="eastAsia"/>
                      <w:sz w:val="18"/>
                    </w:rPr>
                    <w:t xml:space="preserve">　　</w:t>
                  </w:r>
                  <w:r w:rsidR="004E10CA">
                    <w:rPr>
                      <w:rFonts w:ascii="ＭＳ 明朝" w:hint="eastAsia"/>
                      <w:sz w:val="18"/>
                    </w:rPr>
                    <w:t>月</w:t>
                  </w:r>
                  <w:r w:rsidR="001D6968">
                    <w:rPr>
                      <w:rFonts w:ascii="ＭＳ 明朝" w:hint="eastAsia"/>
                      <w:sz w:val="18"/>
                    </w:rPr>
                    <w:t xml:space="preserve">　　　</w:t>
                  </w:r>
                  <w:r w:rsidR="004E10CA">
                    <w:rPr>
                      <w:rFonts w:ascii="ＭＳ 明朝" w:hint="eastAsia"/>
                      <w:sz w:val="18"/>
                    </w:rPr>
                    <w:t>日</w:t>
                  </w:r>
                </w:p>
                <w:p w:rsidR="00066B96" w:rsidRDefault="00066B96" w:rsidP="0068757D">
                  <w:pPr>
                    <w:snapToGrid w:val="0"/>
                    <w:spacing w:line="240" w:lineRule="atLeast"/>
                    <w:ind w:firstLineChars="3251" w:firstLine="5936"/>
                    <w:rPr>
                      <w:rFonts w:ascii="ＭＳ 明朝"/>
                      <w:sz w:val="18"/>
                    </w:rPr>
                  </w:pPr>
                </w:p>
                <w:p w:rsidR="004E10CA" w:rsidRDefault="004E10CA" w:rsidP="0024639F">
                  <w:pPr>
                    <w:snapToGrid w:val="0"/>
                    <w:spacing w:line="240" w:lineRule="atLeast"/>
                    <w:ind w:right="732"/>
                    <w:jc w:val="right"/>
                    <w:rPr>
                      <w:rFonts w:ascii="ＭＳ 明朝"/>
                      <w:sz w:val="18"/>
                    </w:rPr>
                  </w:pPr>
                  <w:r>
                    <w:rPr>
                      <w:rFonts w:ascii="ＭＳ 明朝" w:hint="eastAsia"/>
                      <w:sz w:val="18"/>
                    </w:rPr>
                    <w:t>署名</w:t>
                  </w:r>
                  <w:r>
                    <w:rPr>
                      <w:rFonts w:ascii="ＭＳ 明朝" w:hint="eastAsia"/>
                      <w:sz w:val="18"/>
                      <w:u w:val="single"/>
                    </w:rPr>
                    <w:t xml:space="preserve">　　　　　　　　　　　　　</w:t>
                  </w:r>
                  <w:r w:rsidR="00113EDB" w:rsidRPr="00D87C97">
                    <w:rPr>
                      <w:rFonts w:ascii="ＭＳ 明朝" w:hint="eastAsia"/>
                      <w:b/>
                      <w:szCs w:val="21"/>
                      <w:u w:val="single"/>
                    </w:rPr>
                    <w:t>印</w:t>
                  </w:r>
                </w:p>
                <w:tbl>
                  <w:tblPr>
                    <w:tblW w:w="0" w:type="auto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99" w:type="dxa"/>
                      <w:right w:w="99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8465"/>
                  </w:tblGrid>
                  <w:tr w:rsidR="004E10CA">
                    <w:trPr>
                      <w:cantSplit/>
                      <w:trHeight w:val="774"/>
                      <w:jc w:val="center"/>
                    </w:trPr>
                    <w:tc>
                      <w:tcPr>
                        <w:tcW w:w="846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E10CA" w:rsidRDefault="004E10CA">
                        <w:pPr>
                          <w:pStyle w:val="a4"/>
                          <w:adjustRightInd w:val="0"/>
                          <w:snapToGrid w:val="0"/>
                          <w:spacing w:line="240" w:lineRule="atLeast"/>
                          <w:ind w:left="0" w:right="0" w:firstLine="0"/>
                          <w:rPr>
                            <w:rFonts w:ascii="ＭＳ 明朝"/>
                            <w:sz w:val="18"/>
                          </w:rPr>
                        </w:pPr>
                      </w:p>
                    </w:tc>
                  </w:tr>
                </w:tbl>
                <w:p w:rsidR="004E10CA" w:rsidRDefault="004E10CA">
                  <w:pPr>
                    <w:pStyle w:val="a4"/>
                    <w:adjustRightInd w:val="0"/>
                    <w:snapToGrid w:val="0"/>
                    <w:spacing w:line="240" w:lineRule="atLeast"/>
                    <w:ind w:left="0" w:right="0" w:firstLine="0"/>
                    <w:rPr>
                      <w:rFonts w:ascii="ＭＳ 明朝"/>
                    </w:rPr>
                  </w:pPr>
                </w:p>
                <w:p w:rsidR="004E10CA" w:rsidRDefault="004E10CA">
                  <w:pPr>
                    <w:pStyle w:val="a3"/>
                    <w:tabs>
                      <w:tab w:val="clear" w:pos="4252"/>
                      <w:tab w:val="clear" w:pos="8504"/>
                    </w:tabs>
                  </w:pPr>
                </w:p>
              </w:txbxContent>
            </v:textbox>
            <w10:wrap type="square"/>
          </v:shape>
        </w:pict>
      </w:r>
      <w:r>
        <w:rPr>
          <w:b/>
          <w:noProof/>
          <w:sz w:val="28"/>
        </w:rPr>
        <w:pict>
          <v:group id="_x0000_s1038" style="position:absolute;left:0;text-align:left;margin-left:5.3pt;margin-top:117pt;width:82.1pt;height:63pt;z-index:251657728" coordorigin="1422,1989" coordsize="1536,1140">
            <v:shape id="_x0000_s1039" type="#_x0000_t202" style="position:absolute;left:1422;top:1989;width:1056;height:1140" o:allowincell="f">
              <v:textbox style="mso-next-textbox:#_x0000_s1039">
                <w:txbxContent>
                  <w:p w:rsidR="009E5296" w:rsidRDefault="009E5296" w:rsidP="009E5296">
                    <w:pPr>
                      <w:spacing w:line="220" w:lineRule="exact"/>
                      <w:rPr>
                        <w:sz w:val="20"/>
                      </w:rPr>
                    </w:pPr>
                    <w:r>
                      <w:rPr>
                        <w:rFonts w:hint="eastAsia"/>
                        <w:sz w:val="20"/>
                      </w:rPr>
                      <w:t>収入印紙</w:t>
                    </w:r>
                  </w:p>
                  <w:p w:rsidR="009E5296" w:rsidRDefault="009E5296" w:rsidP="009E5296">
                    <w:pPr>
                      <w:spacing w:line="220" w:lineRule="exact"/>
                      <w:rPr>
                        <w:sz w:val="20"/>
                      </w:rPr>
                    </w:pPr>
                    <w:r>
                      <w:rPr>
                        <w:rFonts w:hint="eastAsia"/>
                        <w:sz w:val="20"/>
                      </w:rPr>
                      <w:t>(400</w:t>
                    </w:r>
                    <w:r>
                      <w:rPr>
                        <w:rFonts w:hint="eastAsia"/>
                        <w:sz w:val="20"/>
                      </w:rPr>
                      <w:t>円</w:t>
                    </w:r>
                    <w:r>
                      <w:rPr>
                        <w:rFonts w:hint="eastAsia"/>
                        <w:sz w:val="20"/>
                      </w:rPr>
                      <w:t>)</w:t>
                    </w:r>
                  </w:p>
                  <w:p w:rsidR="009E5296" w:rsidRDefault="009E5296" w:rsidP="009E5296">
                    <w:pPr>
                      <w:spacing w:line="220" w:lineRule="exact"/>
                      <w:rPr>
                        <w:sz w:val="20"/>
                      </w:rPr>
                    </w:pPr>
                    <w:r>
                      <w:rPr>
                        <w:rFonts w:hint="eastAsia"/>
                        <w:sz w:val="20"/>
                      </w:rPr>
                      <w:t>を貼付し</w:t>
                    </w:r>
                  </w:p>
                  <w:p w:rsidR="009E5296" w:rsidRDefault="009E5296" w:rsidP="009E5296">
                    <w:pPr>
                      <w:spacing w:line="220" w:lineRule="exact"/>
                      <w:rPr>
                        <w:sz w:val="20"/>
                      </w:rPr>
                    </w:pPr>
                    <w:r>
                      <w:rPr>
                        <w:rFonts w:hint="eastAsia"/>
                        <w:sz w:val="20"/>
                      </w:rPr>
                      <w:t>割り印を</w:t>
                    </w:r>
                  </w:p>
                  <w:p w:rsidR="009E5296" w:rsidRPr="007F7CBF" w:rsidRDefault="009E5296" w:rsidP="009E5296">
                    <w:pPr>
                      <w:spacing w:line="220" w:lineRule="exact"/>
                      <w:rPr>
                        <w:sz w:val="20"/>
                      </w:rPr>
                    </w:pPr>
                    <w:r>
                      <w:rPr>
                        <w:rFonts w:hint="eastAsia"/>
                        <w:sz w:val="20"/>
                      </w:rPr>
                      <w:t>押印する</w:t>
                    </w:r>
                  </w:p>
                </w:txbxContent>
              </v:textbox>
            </v:shape>
            <v:oval id="_x0000_s1040" style="position:absolute;left:2382;top:2274;width:576;height:570">
              <v:textbox style="mso-next-textbox:#_x0000_s1040" inset="5.85pt,.7pt,5.85pt,.7pt">
                <w:txbxContent>
                  <w:p w:rsidR="009E5296" w:rsidRPr="00426D9A" w:rsidRDefault="009E5296" w:rsidP="009E5296">
                    <w:pPr>
                      <w:spacing w:line="220" w:lineRule="exact"/>
                      <w:jc w:val="center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>印</w:t>
                    </w:r>
                  </w:p>
                </w:txbxContent>
              </v:textbox>
            </v:oval>
          </v:group>
        </w:pict>
      </w:r>
      <w:r w:rsidR="004E10CA">
        <w:rPr>
          <w:rFonts w:hint="eastAsia"/>
          <w:b/>
          <w:sz w:val="28"/>
        </w:rPr>
        <w:t>共済会特別融資借入申請書</w:t>
      </w:r>
      <w:r w:rsidR="00A5495A">
        <w:rPr>
          <w:rFonts w:hint="eastAsia"/>
          <w:b/>
          <w:sz w:val="28"/>
        </w:rPr>
        <w:t>兼借用書</w:t>
      </w:r>
    </w:p>
    <w:sectPr w:rsidR="004E10CA" w:rsidSect="000F1CD5">
      <w:pgSz w:w="11906" w:h="16838" w:code="9"/>
      <w:pgMar w:top="851" w:right="1701" w:bottom="1134" w:left="1701" w:header="851" w:footer="992" w:gutter="0"/>
      <w:cols w:space="425"/>
      <w:docGrid w:type="linesAndChars" w:linePitch="290" w:charSpace="53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6"/>
  <w:drawingGridVerticalSpacing w:val="14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B5464"/>
    <w:rsid w:val="00041BEA"/>
    <w:rsid w:val="00052A49"/>
    <w:rsid w:val="00062C50"/>
    <w:rsid w:val="00066B96"/>
    <w:rsid w:val="0008243F"/>
    <w:rsid w:val="0009089B"/>
    <w:rsid w:val="000F1CD5"/>
    <w:rsid w:val="00113EDB"/>
    <w:rsid w:val="00135BA6"/>
    <w:rsid w:val="00197068"/>
    <w:rsid w:val="001D6968"/>
    <w:rsid w:val="002222F5"/>
    <w:rsid w:val="00224D91"/>
    <w:rsid w:val="0024639F"/>
    <w:rsid w:val="00283003"/>
    <w:rsid w:val="002A5580"/>
    <w:rsid w:val="002C17D4"/>
    <w:rsid w:val="002F18AA"/>
    <w:rsid w:val="002F2833"/>
    <w:rsid w:val="00327BE7"/>
    <w:rsid w:val="00363C8D"/>
    <w:rsid w:val="003664D2"/>
    <w:rsid w:val="00374600"/>
    <w:rsid w:val="003935D8"/>
    <w:rsid w:val="003B018F"/>
    <w:rsid w:val="003E3CF0"/>
    <w:rsid w:val="003E705D"/>
    <w:rsid w:val="00442175"/>
    <w:rsid w:val="00446CA9"/>
    <w:rsid w:val="004868B1"/>
    <w:rsid w:val="00493195"/>
    <w:rsid w:val="004A4789"/>
    <w:rsid w:val="004D25D8"/>
    <w:rsid w:val="004D3D90"/>
    <w:rsid w:val="004E04A1"/>
    <w:rsid w:val="004E10CA"/>
    <w:rsid w:val="00500325"/>
    <w:rsid w:val="00522D99"/>
    <w:rsid w:val="005B7BAC"/>
    <w:rsid w:val="005D10D6"/>
    <w:rsid w:val="00616457"/>
    <w:rsid w:val="006248BF"/>
    <w:rsid w:val="006530EA"/>
    <w:rsid w:val="00660233"/>
    <w:rsid w:val="0068757D"/>
    <w:rsid w:val="006B7076"/>
    <w:rsid w:val="00713F37"/>
    <w:rsid w:val="00765EB1"/>
    <w:rsid w:val="00780C31"/>
    <w:rsid w:val="0078296F"/>
    <w:rsid w:val="00790D9F"/>
    <w:rsid w:val="007B5464"/>
    <w:rsid w:val="007C6E34"/>
    <w:rsid w:val="00805DD5"/>
    <w:rsid w:val="00844C87"/>
    <w:rsid w:val="008B0504"/>
    <w:rsid w:val="00912133"/>
    <w:rsid w:val="00955840"/>
    <w:rsid w:val="009637C0"/>
    <w:rsid w:val="009B7D54"/>
    <w:rsid w:val="009E5296"/>
    <w:rsid w:val="00A40BCE"/>
    <w:rsid w:val="00A5495A"/>
    <w:rsid w:val="00A56865"/>
    <w:rsid w:val="00A935FB"/>
    <w:rsid w:val="00AD50FE"/>
    <w:rsid w:val="00AE41E4"/>
    <w:rsid w:val="00B8733F"/>
    <w:rsid w:val="00B9317D"/>
    <w:rsid w:val="00B972AB"/>
    <w:rsid w:val="00BF064D"/>
    <w:rsid w:val="00C03B32"/>
    <w:rsid w:val="00C1143C"/>
    <w:rsid w:val="00C51848"/>
    <w:rsid w:val="00C91269"/>
    <w:rsid w:val="00C962D6"/>
    <w:rsid w:val="00CC629E"/>
    <w:rsid w:val="00CE29AF"/>
    <w:rsid w:val="00D22E27"/>
    <w:rsid w:val="00D43AB6"/>
    <w:rsid w:val="00D633BF"/>
    <w:rsid w:val="00D71700"/>
    <w:rsid w:val="00D87C97"/>
    <w:rsid w:val="00DC08D1"/>
    <w:rsid w:val="00DD061E"/>
    <w:rsid w:val="00E17B31"/>
    <w:rsid w:val="00E438E7"/>
    <w:rsid w:val="00E8286C"/>
    <w:rsid w:val="00E91A38"/>
    <w:rsid w:val="00EB72AF"/>
    <w:rsid w:val="00ED3D49"/>
    <w:rsid w:val="00EF72FB"/>
    <w:rsid w:val="00F54CEE"/>
    <w:rsid w:val="00F555D1"/>
    <w:rsid w:val="00F65392"/>
    <w:rsid w:val="00F67635"/>
    <w:rsid w:val="00F75C5C"/>
    <w:rsid w:val="00F767AF"/>
    <w:rsid w:val="00F9034A"/>
    <w:rsid w:val="00F973DF"/>
    <w:rsid w:val="00FD2043"/>
    <w:rsid w:val="00FD3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162C177-F689-4BD9-8930-5A204A5FA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adjustRightInd w:val="0"/>
      <w:textAlignment w:val="baseline"/>
    </w:pPr>
    <w:rPr>
      <w:kern w:val="0"/>
      <w:sz w:val="20"/>
    </w:rPr>
  </w:style>
  <w:style w:type="paragraph" w:styleId="a4">
    <w:name w:val="Block Text"/>
    <w:basedOn w:val="a"/>
    <w:pPr>
      <w:ind w:left="500" w:right="538" w:firstLine="210"/>
    </w:pPr>
    <w:rPr>
      <w:sz w:val="20"/>
    </w:rPr>
  </w:style>
  <w:style w:type="paragraph" w:styleId="a5">
    <w:name w:val="Balloon Text"/>
    <w:basedOn w:val="a"/>
    <w:semiHidden/>
    <w:rsid w:val="00B9317D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14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Root\Templates\1041\NEWDOC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NEWDOC</Template>
  <TotalTime>3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共 済 会 特 別 融 資 借 入 申 請 書</vt:lpstr>
      <vt:lpstr>共 済 会 特 別 融 資 借 入 申 請 書</vt:lpstr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共 済 会 特 別 融 資 借 入 申 請 書</dc:title>
  <dc:subject/>
  <dc:creator>JINJI6</dc:creator>
  <cp:keywords/>
  <cp:lastModifiedBy>NTA-kyosaikai01</cp:lastModifiedBy>
  <cp:revision>2</cp:revision>
  <cp:lastPrinted>2020-11-10T06:52:00Z</cp:lastPrinted>
  <dcterms:created xsi:type="dcterms:W3CDTF">2020-11-26T07:00:00Z</dcterms:created>
  <dcterms:modified xsi:type="dcterms:W3CDTF">2020-11-26T07:00:00Z</dcterms:modified>
</cp:coreProperties>
</file>